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9E8C" w14:textId="77777777" w:rsidR="00B84493" w:rsidRPr="0075385B" w:rsidRDefault="00B84493" w:rsidP="00217A25">
      <w:pPr>
        <w:ind w:left="5760" w:firstLine="720"/>
        <w:rPr>
          <w:b/>
        </w:rPr>
      </w:pPr>
      <w:r w:rsidRPr="0075385B">
        <w:rPr>
          <w:b/>
        </w:rPr>
        <w:t>До</w:t>
      </w:r>
      <w:r w:rsidRPr="0075385B">
        <w:rPr>
          <w:b/>
          <w:lang w:val="en-US"/>
        </w:rPr>
        <w:t>:</w:t>
      </w:r>
      <w:r w:rsidRPr="0075385B">
        <w:rPr>
          <w:b/>
        </w:rPr>
        <w:t xml:space="preserve"> </w:t>
      </w:r>
    </w:p>
    <w:p w14:paraId="70770A84" w14:textId="77777777" w:rsidR="00B84493" w:rsidRPr="0075385B" w:rsidRDefault="004D09C8" w:rsidP="00B84493">
      <w:pPr>
        <w:ind w:left="6480"/>
        <w:rPr>
          <w:b/>
        </w:rPr>
      </w:pPr>
      <w:r>
        <w:rPr>
          <w:b/>
        </w:rPr>
        <w:t>Сектор</w:t>
      </w:r>
      <w:r w:rsidR="00B84493" w:rsidRPr="0075385B">
        <w:rPr>
          <w:b/>
        </w:rPr>
        <w:t xml:space="preserve"> за човечки ресурси</w:t>
      </w:r>
    </w:p>
    <w:p w14:paraId="21DB69DC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7978D2CB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</w:p>
    <w:p w14:paraId="2B3BA697" w14:textId="77777777" w:rsidR="00B84493" w:rsidRPr="00B369B2" w:rsidRDefault="00B84493" w:rsidP="00B84493">
      <w:pPr>
        <w:ind w:firstLine="720"/>
        <w:rPr>
          <w:b/>
          <w:sz w:val="20"/>
          <w:szCs w:val="20"/>
          <w:lang w:val="en-US"/>
        </w:rPr>
      </w:pPr>
      <w:r w:rsidRPr="00B369B2">
        <w:rPr>
          <w:b/>
          <w:sz w:val="20"/>
          <w:szCs w:val="20"/>
          <w:lang w:val="en-US"/>
        </w:rPr>
        <w:t>ПРИЈАВА</w:t>
      </w:r>
    </w:p>
    <w:p w14:paraId="2A72B79D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</w:t>
      </w:r>
      <w:r w:rsidRPr="00B369B2">
        <w:rPr>
          <w:b/>
          <w:sz w:val="20"/>
          <w:szCs w:val="20"/>
          <w:lang w:val="en-US"/>
        </w:rPr>
        <w:t xml:space="preserve"> ИНТЕРЕН ОГЛАС</w:t>
      </w:r>
      <w:r w:rsidRPr="00B369B2">
        <w:rPr>
          <w:b/>
          <w:sz w:val="20"/>
          <w:szCs w:val="20"/>
        </w:rPr>
        <w:t xml:space="preserve"> </w:t>
      </w:r>
      <w:r w:rsidRPr="00B369B2">
        <w:rPr>
          <w:b/>
          <w:sz w:val="20"/>
          <w:szCs w:val="20"/>
          <w:lang w:val="en-US"/>
        </w:rPr>
        <w:t xml:space="preserve"> </w:t>
      </w:r>
      <w:r w:rsidRPr="00B369B2">
        <w:rPr>
          <w:b/>
          <w:sz w:val="20"/>
          <w:szCs w:val="20"/>
        </w:rPr>
        <w:t xml:space="preserve">ЗА УНАПРЕДУВАЊЕ </w:t>
      </w:r>
    </w:p>
    <w:p w14:paraId="0DFAC3D3" w14:textId="77777777" w:rsidR="00B84493" w:rsidRPr="00B369B2" w:rsidRDefault="00B84493" w:rsidP="00B84493">
      <w:pPr>
        <w:ind w:firstLine="720"/>
        <w:rPr>
          <w:b/>
          <w:sz w:val="20"/>
          <w:szCs w:val="20"/>
        </w:rPr>
      </w:pPr>
      <w:r w:rsidRPr="00B369B2">
        <w:rPr>
          <w:b/>
          <w:sz w:val="20"/>
          <w:szCs w:val="20"/>
        </w:rPr>
        <w:t>НА АДМИНИСТРАТИВЕН СЛУЖБЕНИК</w:t>
      </w:r>
    </w:p>
    <w:p w14:paraId="68373B8F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9F4C8D9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EC9F5E3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Име и презиме ___________________________, вработен/а во ЈП </w:t>
      </w:r>
      <w:r w:rsidR="00B369B2">
        <w:rPr>
          <w:sz w:val="20"/>
          <w:szCs w:val="20"/>
        </w:rPr>
        <w:t xml:space="preserve">Водовод и канализација - </w:t>
      </w:r>
      <w:r w:rsidRPr="00B369B2">
        <w:rPr>
          <w:sz w:val="20"/>
          <w:szCs w:val="20"/>
        </w:rPr>
        <w:t xml:space="preserve"> Скопје.</w:t>
      </w:r>
    </w:p>
    <w:p w14:paraId="14EAE321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12181E6A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Тековно работно место ___________________________ во Сектор_____________________, одделение _______________________, шифра на работно место_______________________.</w:t>
      </w:r>
    </w:p>
    <w:p w14:paraId="42538F8A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1AB68278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6B7E732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Датум на распоредување на ова работно место _______________________.</w:t>
      </w:r>
    </w:p>
    <w:p w14:paraId="382D4C72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3CDA7EBE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Степен и вид на образование __________________________________________.</w:t>
      </w:r>
    </w:p>
    <w:p w14:paraId="253D03E2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30CACC2B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6F076A01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Работно искуство ___________________________(години/месеци).</w:t>
      </w:r>
    </w:p>
    <w:p w14:paraId="0A7AA725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1E6AF6CF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Оцена на последното оценување____________.</w:t>
      </w:r>
    </w:p>
    <w:p w14:paraId="088B17CD" w14:textId="77777777" w:rsidR="00B84493" w:rsidRPr="00B369B2" w:rsidRDefault="00B84493" w:rsidP="00B84493">
      <w:pPr>
        <w:pStyle w:val="ListParagraph"/>
        <w:rPr>
          <w:sz w:val="20"/>
          <w:szCs w:val="20"/>
        </w:rPr>
      </w:pPr>
    </w:p>
    <w:p w14:paraId="5B1CDA94" w14:textId="77777777" w:rsidR="00B84493" w:rsidRPr="00B369B2" w:rsidRDefault="00B84493" w:rsidP="00B84493">
      <w:pPr>
        <w:ind w:left="720"/>
        <w:rPr>
          <w:sz w:val="20"/>
          <w:szCs w:val="20"/>
        </w:rPr>
      </w:pPr>
    </w:p>
    <w:p w14:paraId="7CFA4810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Податоци за изречена дисциплинска мерка една година пред објавувањето на нтерниот оглас (заокружете) - (Да) </w:t>
      </w:r>
      <w:r w:rsidRPr="00B369B2">
        <w:rPr>
          <w:sz w:val="20"/>
          <w:szCs w:val="20"/>
        </w:rPr>
        <w:tab/>
        <w:t xml:space="preserve">(Не) </w:t>
      </w:r>
    </w:p>
    <w:p w14:paraId="28AB8806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578E0B8B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 xml:space="preserve"> Работно место за кое аплицира: </w:t>
      </w:r>
    </w:p>
    <w:p w14:paraId="7F5DCAA1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Реден број на работното место____________________</w:t>
      </w:r>
    </w:p>
    <w:p w14:paraId="4C337B59" w14:textId="77777777" w:rsidR="00B84493" w:rsidRPr="00B369B2" w:rsidRDefault="00B84493" w:rsidP="00B84493">
      <w:pPr>
        <w:numPr>
          <w:ilvl w:val="0"/>
          <w:numId w:val="2"/>
        </w:numPr>
        <w:rPr>
          <w:sz w:val="20"/>
          <w:szCs w:val="20"/>
        </w:rPr>
      </w:pPr>
      <w:r w:rsidRPr="00B369B2">
        <w:rPr>
          <w:sz w:val="20"/>
          <w:szCs w:val="20"/>
        </w:rPr>
        <w:t>Назив и шифра ____________________</w:t>
      </w:r>
    </w:p>
    <w:p w14:paraId="6E0FDEB8" w14:textId="77777777" w:rsidR="00B84493" w:rsidRPr="00B369B2" w:rsidRDefault="00B84493" w:rsidP="00B84493">
      <w:pPr>
        <w:ind w:left="1140"/>
        <w:rPr>
          <w:sz w:val="20"/>
          <w:szCs w:val="20"/>
        </w:rPr>
      </w:pPr>
    </w:p>
    <w:p w14:paraId="71E02D6E" w14:textId="77777777" w:rsidR="00B84493" w:rsidRPr="00B369B2" w:rsidRDefault="00B84493" w:rsidP="00B84493">
      <w:pPr>
        <w:numPr>
          <w:ilvl w:val="0"/>
          <w:numId w:val="1"/>
        </w:numPr>
        <w:rPr>
          <w:sz w:val="20"/>
          <w:szCs w:val="20"/>
        </w:rPr>
      </w:pPr>
      <w:r w:rsidRPr="00B369B2">
        <w:rPr>
          <w:sz w:val="20"/>
          <w:szCs w:val="20"/>
        </w:rPr>
        <w:t>Документите со кои потврдувам дека ги исполнувам општите и посебните услови се наоѓаат во моето персонално досие во Одделението за управување со човечки ресурси.</w:t>
      </w:r>
    </w:p>
    <w:p w14:paraId="403BC714" w14:textId="77777777" w:rsidR="00B84493" w:rsidRPr="00B369B2" w:rsidRDefault="00B84493" w:rsidP="00B84493">
      <w:pPr>
        <w:ind w:firstLine="720"/>
        <w:rPr>
          <w:sz w:val="20"/>
          <w:szCs w:val="20"/>
        </w:rPr>
      </w:pPr>
    </w:p>
    <w:p w14:paraId="50511651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  <w:r w:rsidRPr="00B369B2">
        <w:rPr>
          <w:sz w:val="20"/>
          <w:szCs w:val="20"/>
        </w:rPr>
        <w:t>Дополнително ги доставувам и следните докази</w:t>
      </w:r>
    </w:p>
    <w:p w14:paraId="51D20947" w14:textId="77777777" w:rsidR="00B84493" w:rsidRPr="00B369B2" w:rsidRDefault="00B84493" w:rsidP="00B84493">
      <w:pPr>
        <w:pBdr>
          <w:bottom w:val="single" w:sz="12" w:space="1" w:color="auto"/>
        </w:pBdr>
        <w:ind w:left="720"/>
        <w:rPr>
          <w:sz w:val="20"/>
          <w:szCs w:val="20"/>
          <w:lang w:val="en-US"/>
        </w:rPr>
      </w:pPr>
    </w:p>
    <w:p w14:paraId="01BAB93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735F62D1" w14:textId="77777777" w:rsidR="00B84493" w:rsidRPr="003D4C03" w:rsidRDefault="00B84493" w:rsidP="003D4C03">
      <w:pPr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B369B2">
        <w:rPr>
          <w:sz w:val="20"/>
          <w:szCs w:val="20"/>
          <w:lang w:val="en-US"/>
        </w:rPr>
        <w:t>Изјавувам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морална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материјална</w:t>
      </w:r>
      <w:proofErr w:type="spellEnd"/>
      <w:r w:rsidRPr="00B369B2">
        <w:rPr>
          <w:sz w:val="20"/>
          <w:szCs w:val="20"/>
          <w:lang w:val="en-US"/>
        </w:rPr>
        <w:t xml:space="preserve"> и </w:t>
      </w:r>
      <w:proofErr w:type="spellStart"/>
      <w:r w:rsidRPr="00B369B2">
        <w:rPr>
          <w:sz w:val="20"/>
          <w:szCs w:val="20"/>
          <w:lang w:val="en-US"/>
        </w:rPr>
        <w:t>кривична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одговорност</w:t>
      </w:r>
      <w:proofErr w:type="spellEnd"/>
      <w:r w:rsidRPr="00B369B2">
        <w:rPr>
          <w:sz w:val="20"/>
          <w:szCs w:val="20"/>
          <w:lang w:val="en-US"/>
        </w:rPr>
        <w:t xml:space="preserve">, </w:t>
      </w:r>
      <w:proofErr w:type="spellStart"/>
      <w:r w:rsidRPr="00B369B2">
        <w:rPr>
          <w:sz w:val="20"/>
          <w:szCs w:val="20"/>
          <w:lang w:val="en-US"/>
        </w:rPr>
        <w:t>дека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податоците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наведени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во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образецот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пријавата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се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веродостојни</w:t>
      </w:r>
      <w:proofErr w:type="spellEnd"/>
      <w:r w:rsidRPr="003D4C03">
        <w:rPr>
          <w:sz w:val="20"/>
          <w:szCs w:val="20"/>
          <w:lang w:val="en-US"/>
        </w:rPr>
        <w:t xml:space="preserve"> и </w:t>
      </w:r>
      <w:proofErr w:type="spellStart"/>
      <w:r w:rsidRPr="003D4C03">
        <w:rPr>
          <w:sz w:val="20"/>
          <w:szCs w:val="20"/>
          <w:lang w:val="en-US"/>
        </w:rPr>
        <w:t>дека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барање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надлежниот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орган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ќе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доставaм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докази</w:t>
      </w:r>
      <w:proofErr w:type="spellEnd"/>
      <w:r w:rsidRPr="003D4C03">
        <w:rPr>
          <w:sz w:val="20"/>
          <w:szCs w:val="20"/>
          <w:lang w:val="en-US"/>
        </w:rPr>
        <w:t xml:space="preserve">, </w:t>
      </w:r>
      <w:proofErr w:type="spellStart"/>
      <w:r w:rsidRPr="003D4C03">
        <w:rPr>
          <w:sz w:val="20"/>
          <w:szCs w:val="20"/>
          <w:lang w:val="en-US"/>
        </w:rPr>
        <w:t>во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оригинал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или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копија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заверена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на</w:t>
      </w:r>
      <w:proofErr w:type="spellEnd"/>
      <w:r w:rsidRPr="003D4C03">
        <w:rPr>
          <w:sz w:val="20"/>
          <w:szCs w:val="20"/>
          <w:lang w:val="en-US"/>
        </w:rPr>
        <w:t xml:space="preserve"> </w:t>
      </w:r>
      <w:proofErr w:type="spellStart"/>
      <w:r w:rsidRPr="003D4C03">
        <w:rPr>
          <w:sz w:val="20"/>
          <w:szCs w:val="20"/>
          <w:lang w:val="en-US"/>
        </w:rPr>
        <w:t>нотар</w:t>
      </w:r>
      <w:proofErr w:type="spellEnd"/>
      <w:r w:rsidRPr="003D4C03">
        <w:rPr>
          <w:sz w:val="20"/>
          <w:szCs w:val="20"/>
          <w:lang w:val="en-US"/>
        </w:rPr>
        <w:t>.</w:t>
      </w:r>
    </w:p>
    <w:p w14:paraId="2D5ED9D9" w14:textId="77777777" w:rsidR="00B84493" w:rsidRPr="00B369B2" w:rsidRDefault="00B84493" w:rsidP="00B84493">
      <w:pPr>
        <w:ind w:firstLine="720"/>
        <w:rPr>
          <w:sz w:val="20"/>
          <w:szCs w:val="20"/>
        </w:rPr>
      </w:pPr>
      <w:r w:rsidRPr="00B369B2">
        <w:rPr>
          <w:sz w:val="20"/>
          <w:szCs w:val="20"/>
          <w:lang w:val="en-US"/>
        </w:rPr>
        <w:t>(</w:t>
      </w:r>
      <w:proofErr w:type="spellStart"/>
      <w:proofErr w:type="gramStart"/>
      <w:r w:rsidRPr="00B369B2">
        <w:rPr>
          <w:sz w:val="20"/>
          <w:szCs w:val="20"/>
          <w:lang w:val="en-US"/>
        </w:rPr>
        <w:t>заокружете</w:t>
      </w:r>
      <w:proofErr w:type="spellEnd"/>
      <w:r w:rsidRPr="00B369B2">
        <w:rPr>
          <w:sz w:val="20"/>
          <w:szCs w:val="20"/>
          <w:lang w:val="en-US"/>
        </w:rPr>
        <w:t>) - (</w:t>
      </w:r>
      <w:proofErr w:type="spellStart"/>
      <w:r w:rsidRPr="00B369B2">
        <w:rPr>
          <w:sz w:val="20"/>
          <w:szCs w:val="20"/>
          <w:lang w:val="en-US"/>
        </w:rPr>
        <w:t>Да</w:t>
      </w:r>
      <w:proofErr w:type="spellEnd"/>
      <w:r w:rsidRPr="00B369B2">
        <w:rPr>
          <w:sz w:val="20"/>
          <w:szCs w:val="20"/>
          <w:lang w:val="en-US"/>
        </w:rPr>
        <w:t xml:space="preserve">) </w:t>
      </w:r>
      <w:r w:rsidRPr="00B369B2">
        <w:rPr>
          <w:sz w:val="20"/>
          <w:szCs w:val="20"/>
          <w:lang w:val="en-US"/>
        </w:rPr>
        <w:tab/>
        <w:t>(</w:t>
      </w:r>
      <w:proofErr w:type="spellStart"/>
      <w:r w:rsidRPr="00B369B2">
        <w:rPr>
          <w:sz w:val="20"/>
          <w:szCs w:val="20"/>
          <w:lang w:val="en-US"/>
        </w:rPr>
        <w:t>Не</w:t>
      </w:r>
      <w:proofErr w:type="spellEnd"/>
      <w:proofErr w:type="gramEnd"/>
      <w:r w:rsidRPr="00B369B2">
        <w:rPr>
          <w:sz w:val="20"/>
          <w:szCs w:val="20"/>
          <w:lang w:val="en-US"/>
        </w:rPr>
        <w:t xml:space="preserve">) </w:t>
      </w:r>
    </w:p>
    <w:p w14:paraId="2AD83638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43A4DAC2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</w:p>
    <w:p w14:paraId="26692B35" w14:textId="77777777" w:rsidR="00B84493" w:rsidRPr="00B369B2" w:rsidRDefault="00B84493" w:rsidP="00B84493">
      <w:pPr>
        <w:ind w:firstLine="720"/>
        <w:rPr>
          <w:sz w:val="20"/>
          <w:szCs w:val="20"/>
          <w:lang w:val="en-US"/>
        </w:rPr>
      </w:pPr>
      <w:r w:rsidRPr="00B369B2">
        <w:rPr>
          <w:b/>
          <w:i/>
          <w:sz w:val="20"/>
          <w:szCs w:val="20"/>
        </w:rPr>
        <w:t>Напомена:</w:t>
      </w:r>
      <w:r w:rsidRPr="00B369B2">
        <w:rPr>
          <w:sz w:val="20"/>
          <w:szCs w:val="20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Канди</w:t>
      </w:r>
      <w:r w:rsidR="00217A25">
        <w:rPr>
          <w:sz w:val="20"/>
          <w:szCs w:val="20"/>
          <w:lang w:val="en-US"/>
        </w:rPr>
        <w:t>датот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кој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внел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лежни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proofErr w:type="spellStart"/>
      <w:r w:rsidR="00217A25">
        <w:rPr>
          <w:sz w:val="20"/>
          <w:szCs w:val="20"/>
          <w:lang w:val="en-US"/>
        </w:rPr>
        <w:t>податоци</w:t>
      </w:r>
      <w:proofErr w:type="spellEnd"/>
      <w:r w:rsidR="00217A25">
        <w:rPr>
          <w:sz w:val="20"/>
          <w:szCs w:val="20"/>
          <w:lang w:val="en-US"/>
        </w:rPr>
        <w:t xml:space="preserve"> </w:t>
      </w:r>
      <w:r w:rsidR="00217A25">
        <w:rPr>
          <w:sz w:val="20"/>
          <w:szCs w:val="20"/>
        </w:rPr>
        <w:t>во</w:t>
      </w:r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пријавата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се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дисквалификува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од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понатамошната</w:t>
      </w:r>
      <w:proofErr w:type="spellEnd"/>
      <w:r w:rsidRPr="00B369B2">
        <w:rPr>
          <w:sz w:val="20"/>
          <w:szCs w:val="20"/>
          <w:lang w:val="en-US"/>
        </w:rPr>
        <w:t xml:space="preserve"> </w:t>
      </w:r>
      <w:proofErr w:type="spellStart"/>
      <w:r w:rsidRPr="00B369B2">
        <w:rPr>
          <w:sz w:val="20"/>
          <w:szCs w:val="20"/>
          <w:lang w:val="en-US"/>
        </w:rPr>
        <w:t>постапка</w:t>
      </w:r>
      <w:proofErr w:type="spellEnd"/>
      <w:r w:rsidRPr="00B369B2">
        <w:rPr>
          <w:sz w:val="20"/>
          <w:szCs w:val="20"/>
          <w:lang w:val="en-US"/>
        </w:rPr>
        <w:t>.</w:t>
      </w:r>
    </w:p>
    <w:p w14:paraId="2BAB44DB" w14:textId="77777777" w:rsidR="00B84493" w:rsidRPr="00B84493" w:rsidRDefault="00B84493" w:rsidP="00B84493">
      <w:pPr>
        <w:ind w:firstLine="720"/>
        <w:rPr>
          <w:sz w:val="18"/>
          <w:szCs w:val="18"/>
        </w:rPr>
      </w:pPr>
      <w:r w:rsidRPr="00B84493">
        <w:rPr>
          <w:noProof/>
          <w:sz w:val="18"/>
          <w:szCs w:val="18"/>
          <w:lang w:eastAsia="mk-M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9594B" wp14:editId="6FB375E6">
                <wp:simplePos x="0" y="0"/>
                <wp:positionH relativeFrom="column">
                  <wp:posOffset>4318635</wp:posOffset>
                </wp:positionH>
                <wp:positionV relativeFrom="paragraph">
                  <wp:posOffset>153035</wp:posOffset>
                </wp:positionV>
                <wp:extent cx="2247900" cy="5619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17FBC2" w14:textId="77777777" w:rsidR="00B84493" w:rsidRPr="0075385B" w:rsidRDefault="00B84493" w:rsidP="00B84493">
                            <w:pPr>
                              <w:jc w:val="center"/>
                              <w:rPr>
                                <w:rFonts w:cs="Arial"/>
                                <w:sz w:val="20"/>
                                <w:szCs w:val="20"/>
                              </w:rPr>
                            </w:pPr>
                            <w:r w:rsidRPr="0075385B">
                              <w:rPr>
                                <w:rFonts w:cs="Arial"/>
                                <w:sz w:val="20"/>
                                <w:szCs w:val="20"/>
                              </w:rPr>
                              <w:t>Подносител на пријавата</w:t>
                            </w:r>
                          </w:p>
                          <w:p w14:paraId="2A222D73" w14:textId="77777777" w:rsidR="00B84493" w:rsidRPr="00295BE9" w:rsidRDefault="00B84493" w:rsidP="00B84493">
                            <w:pPr>
                              <w:jc w:val="center"/>
                              <w:rPr>
                                <w:rFonts w:cs="Arial"/>
                              </w:rPr>
                            </w:pPr>
                            <w:r w:rsidRPr="00295BE9">
                              <w:rPr>
                                <w:rFonts w:cs="Arial"/>
                              </w:rPr>
                              <w:t>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9594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0.05pt;margin-top:12.05pt;width:177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" filled="f" stroked="f" strokeweight=".5pt">
                <v:textbox>
                  <w:txbxContent>
                    <w:p w14:paraId="6317FBC2" w14:textId="77777777" w:rsidR="00B84493" w:rsidRPr="0075385B" w:rsidRDefault="00B84493" w:rsidP="00B84493">
                      <w:pPr>
                        <w:jc w:val="center"/>
                        <w:rPr>
                          <w:rFonts w:cs="Arial"/>
                          <w:sz w:val="20"/>
                          <w:szCs w:val="20"/>
                        </w:rPr>
                      </w:pPr>
                      <w:r w:rsidRPr="0075385B">
                        <w:rPr>
                          <w:rFonts w:cs="Arial"/>
                          <w:sz w:val="20"/>
                          <w:szCs w:val="20"/>
                        </w:rPr>
                        <w:t>Подносител на пријавата</w:t>
                      </w:r>
                    </w:p>
                    <w:p w14:paraId="2A222D73" w14:textId="77777777" w:rsidR="00B84493" w:rsidRPr="00295BE9" w:rsidRDefault="00B84493" w:rsidP="00B84493">
                      <w:pPr>
                        <w:jc w:val="center"/>
                        <w:rPr>
                          <w:rFonts w:cs="Arial"/>
                        </w:rPr>
                      </w:pPr>
                      <w:r w:rsidRPr="00295BE9">
                        <w:rPr>
                          <w:rFonts w:cs="Arial"/>
                        </w:rPr>
                        <w:t>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47D4CAA" w14:textId="77777777" w:rsidR="00B84493" w:rsidRPr="00B84493" w:rsidRDefault="00B84493" w:rsidP="00B84493">
      <w:pPr>
        <w:ind w:firstLine="720"/>
        <w:rPr>
          <w:sz w:val="18"/>
          <w:szCs w:val="18"/>
        </w:rPr>
      </w:pPr>
    </w:p>
    <w:p w14:paraId="35F2FE0F" w14:textId="77777777" w:rsidR="00F67AB2" w:rsidRPr="00047EF4" w:rsidRDefault="00F67AB2" w:rsidP="00047EF4">
      <w:pPr>
        <w:ind w:firstLine="720"/>
        <w:rPr>
          <w:sz w:val="18"/>
          <w:szCs w:val="18"/>
          <w:lang w:val="en-US"/>
        </w:rPr>
      </w:pPr>
    </w:p>
    <w:sectPr w:rsidR="00F67AB2" w:rsidRPr="00047EF4" w:rsidSect="00047EF4">
      <w:headerReference w:type="default" r:id="rId7"/>
      <w:footerReference w:type="default" r:id="rId8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F4EA3" w14:textId="77777777" w:rsidR="004C32F5" w:rsidRDefault="004C32F5" w:rsidP="00F67AB2">
      <w:r>
        <w:separator/>
      </w:r>
    </w:p>
  </w:endnote>
  <w:endnote w:type="continuationSeparator" w:id="0">
    <w:p w14:paraId="4E65A504" w14:textId="77777777" w:rsidR="004C32F5" w:rsidRDefault="004C32F5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15FBC" w14:textId="77777777" w:rsidR="00F67AB2" w:rsidRDefault="00F67AB2">
    <w:pPr>
      <w:pStyle w:val="Footer"/>
    </w:pPr>
    <w:r>
      <w:rPr>
        <w:noProof/>
        <w:lang w:eastAsia="mk-MK"/>
      </w:rPr>
      <w:drawing>
        <wp:anchor distT="0" distB="0" distL="114300" distR="114300" simplePos="0" relativeHeight="251659264" behindDoc="1" locked="0" layoutInCell="1" allowOverlap="1" wp14:anchorId="326E212E" wp14:editId="45FBAC90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9CF64" w14:textId="77777777" w:rsidR="004C32F5" w:rsidRDefault="004C32F5" w:rsidP="00F67AB2">
      <w:r>
        <w:separator/>
      </w:r>
    </w:p>
  </w:footnote>
  <w:footnote w:type="continuationSeparator" w:id="0">
    <w:p w14:paraId="182EFE69" w14:textId="77777777" w:rsidR="004C32F5" w:rsidRDefault="004C32F5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4D54" w14:textId="77777777" w:rsidR="00F67AB2" w:rsidRDefault="00F67AB2">
    <w:pPr>
      <w:pStyle w:val="Header"/>
    </w:pPr>
    <w:r>
      <w:rPr>
        <w:noProof/>
        <w:lang w:eastAsia="mk-MK"/>
      </w:rPr>
      <w:drawing>
        <wp:anchor distT="0" distB="0" distL="114300" distR="114300" simplePos="0" relativeHeight="251661312" behindDoc="1" locked="0" layoutInCell="1" allowOverlap="1" wp14:anchorId="10F4082A" wp14:editId="7CE9DA71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399"/>
    <w:multiLevelType w:val="hybridMultilevel"/>
    <w:tmpl w:val="4AD2F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4279E"/>
    <w:multiLevelType w:val="hybridMultilevel"/>
    <w:tmpl w:val="393646B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91125442">
    <w:abstractNumId w:val="0"/>
  </w:num>
  <w:num w:numId="2" w16cid:durableId="1851874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493"/>
    <w:rsid w:val="00047EF4"/>
    <w:rsid w:val="00087097"/>
    <w:rsid w:val="00111E7E"/>
    <w:rsid w:val="00117393"/>
    <w:rsid w:val="00164CFD"/>
    <w:rsid w:val="00217A25"/>
    <w:rsid w:val="00375AE1"/>
    <w:rsid w:val="00383B11"/>
    <w:rsid w:val="003D3B29"/>
    <w:rsid w:val="003D4C03"/>
    <w:rsid w:val="004C32F5"/>
    <w:rsid w:val="004D09C8"/>
    <w:rsid w:val="00500DC6"/>
    <w:rsid w:val="00547F92"/>
    <w:rsid w:val="006A298D"/>
    <w:rsid w:val="006B34D8"/>
    <w:rsid w:val="006C1574"/>
    <w:rsid w:val="0075385B"/>
    <w:rsid w:val="008D1272"/>
    <w:rsid w:val="009346E3"/>
    <w:rsid w:val="00A16879"/>
    <w:rsid w:val="00AF5F76"/>
    <w:rsid w:val="00B01C57"/>
    <w:rsid w:val="00B369B2"/>
    <w:rsid w:val="00B6430C"/>
    <w:rsid w:val="00B84493"/>
    <w:rsid w:val="00C011AF"/>
    <w:rsid w:val="00C1734C"/>
    <w:rsid w:val="00E4220A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D8A9FF"/>
  <w15:docId w15:val="{0F820184-B073-44F1-8091-FFBC1E1D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  <w:style w:type="paragraph" w:styleId="ListParagraph">
    <w:name w:val="List Paragraph"/>
    <w:basedOn w:val="Normal"/>
    <w:uiPriority w:val="34"/>
    <w:qFormat/>
    <w:rsid w:val="00B84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Vodovod IT</cp:lastModifiedBy>
  <cp:revision>2</cp:revision>
  <dcterms:created xsi:type="dcterms:W3CDTF">2025-11-04T11:40:00Z</dcterms:created>
  <dcterms:modified xsi:type="dcterms:W3CDTF">2025-11-04T11:40:00Z</dcterms:modified>
</cp:coreProperties>
</file>