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9E8C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70770A84" w14:textId="77777777"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14:paraId="21DB69DC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7978D2CB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2B3BA697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2A72B79D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0DFAC3D3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68373B8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9F4C8D9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EC9F5E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14EAE321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12181E6A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42538F8A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1AB6827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6B7E732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382D4C72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3CDA7EBE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253D03E2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30CACC2B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F076A0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0A7AA725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1E6AF6CF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088B17CD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5B1CDA9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CFA4810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28AB8806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578E0B8B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7F5DCAA1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4C337B59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6E0FDEB8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71E02D6E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14:paraId="403BC714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50511651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51D20947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01BAB93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735F62D1" w14:textId="77777777"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r w:rsidRPr="00B369B2">
        <w:rPr>
          <w:sz w:val="20"/>
          <w:szCs w:val="20"/>
          <w:lang w:val="en-US"/>
        </w:rPr>
        <w:t xml:space="preserve">Изјавувам под морална, материјална и кривична одговорност, дека податоците наведени во образецот </w:t>
      </w:r>
      <w:r w:rsidRPr="003D4C03">
        <w:rPr>
          <w:sz w:val="20"/>
          <w:szCs w:val="20"/>
          <w:lang w:val="en-US"/>
        </w:rPr>
        <w:t>за пријавата се веродостојни и дека на барање на надлежниот орган ќе доставaм докази, во оригинал или копија заверена на нотар.</w:t>
      </w:r>
    </w:p>
    <w:p w14:paraId="2D5ED9D9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 xml:space="preserve">(заокружете) - (Да) </w:t>
      </w:r>
      <w:r w:rsidRPr="00B369B2">
        <w:rPr>
          <w:sz w:val="20"/>
          <w:szCs w:val="20"/>
          <w:lang w:val="en-US"/>
        </w:rPr>
        <w:tab/>
        <w:t xml:space="preserve">(Не) </w:t>
      </w:r>
    </w:p>
    <w:p w14:paraId="2AD83638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43A4DAC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6692B35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 xml:space="preserve">датот кој внел лежни податоци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пријавата се дисквалификува од понатамошната постапка.</w:t>
      </w:r>
    </w:p>
    <w:p w14:paraId="2BAB44DB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eastAsia="mk-M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9594B" wp14:editId="6FB375E6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17FBC2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2A222D73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959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" filled="f" stroked="f" strokeweight=".5pt">
                <v:textbox>
                  <w:txbxContent>
                    <w:p w14:paraId="6317FBC2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2A222D73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47D4CAA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35F2FE0F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7"/>
      <w:footerReference w:type="default" r:id="rId8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E7846" w14:textId="77777777" w:rsidR="008D1272" w:rsidRDefault="008D1272" w:rsidP="00F67AB2">
      <w:r>
        <w:separator/>
      </w:r>
    </w:p>
  </w:endnote>
  <w:endnote w:type="continuationSeparator" w:id="0">
    <w:p w14:paraId="38F72010" w14:textId="77777777" w:rsidR="008D1272" w:rsidRDefault="008D1272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5FBC" w14:textId="77777777" w:rsidR="00F67AB2" w:rsidRDefault="00F67AB2">
    <w:pPr>
      <w:pStyle w:val="Footer"/>
    </w:pPr>
    <w:r>
      <w:rPr>
        <w:noProof/>
        <w:lang w:eastAsia="mk-MK"/>
      </w:rPr>
      <w:drawing>
        <wp:anchor distT="0" distB="0" distL="114300" distR="114300" simplePos="0" relativeHeight="251659264" behindDoc="1" locked="0" layoutInCell="1" allowOverlap="1" wp14:anchorId="326E212E" wp14:editId="45FBAC90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C0C40" w14:textId="77777777" w:rsidR="008D1272" w:rsidRDefault="008D1272" w:rsidP="00F67AB2">
      <w:r>
        <w:separator/>
      </w:r>
    </w:p>
  </w:footnote>
  <w:footnote w:type="continuationSeparator" w:id="0">
    <w:p w14:paraId="5CF9A52C" w14:textId="77777777" w:rsidR="008D1272" w:rsidRDefault="008D1272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4D54" w14:textId="77777777" w:rsidR="00F67AB2" w:rsidRDefault="00F67AB2">
    <w:pPr>
      <w:pStyle w:val="Header"/>
    </w:pPr>
    <w:r>
      <w:rPr>
        <w:noProof/>
        <w:lang w:eastAsia="mk-MK"/>
      </w:rPr>
      <w:drawing>
        <wp:anchor distT="0" distB="0" distL="114300" distR="114300" simplePos="0" relativeHeight="251661312" behindDoc="1" locked="0" layoutInCell="1" allowOverlap="1" wp14:anchorId="10F4082A" wp14:editId="7CE9DA71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91125442">
    <w:abstractNumId w:val="0"/>
  </w:num>
  <w:num w:numId="2" w16cid:durableId="1851874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93"/>
    <w:rsid w:val="00047EF4"/>
    <w:rsid w:val="00087097"/>
    <w:rsid w:val="00111E7E"/>
    <w:rsid w:val="00117393"/>
    <w:rsid w:val="00164CFD"/>
    <w:rsid w:val="00217A25"/>
    <w:rsid w:val="00375AE1"/>
    <w:rsid w:val="00383B11"/>
    <w:rsid w:val="003D3B29"/>
    <w:rsid w:val="003D4C03"/>
    <w:rsid w:val="004D09C8"/>
    <w:rsid w:val="00500DC6"/>
    <w:rsid w:val="006A298D"/>
    <w:rsid w:val="006B34D8"/>
    <w:rsid w:val="006C1574"/>
    <w:rsid w:val="0075385B"/>
    <w:rsid w:val="008D1272"/>
    <w:rsid w:val="009346E3"/>
    <w:rsid w:val="00A16879"/>
    <w:rsid w:val="00AF5F76"/>
    <w:rsid w:val="00B01C57"/>
    <w:rsid w:val="00B369B2"/>
    <w:rsid w:val="00B6430C"/>
    <w:rsid w:val="00B84493"/>
    <w:rsid w:val="00C011AF"/>
    <w:rsid w:val="00E4220A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D8A9FF"/>
  <w15:docId w15:val="{0F820184-B073-44F1-8091-FFBC1E1D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Vodovod IT</cp:lastModifiedBy>
  <cp:revision>2</cp:revision>
  <dcterms:created xsi:type="dcterms:W3CDTF">2025-07-08T07:20:00Z</dcterms:created>
  <dcterms:modified xsi:type="dcterms:W3CDTF">2025-07-08T07:20:00Z</dcterms:modified>
</cp:coreProperties>
</file>