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C17C0" w14:textId="77777777"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14:paraId="2AE80335" w14:textId="77777777"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14:paraId="21CFD5A8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3D4459DC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02381FDF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14:paraId="3E2B6469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14:paraId="21B7E50B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14:paraId="26DA99C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B497B3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3D09FC9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14:paraId="432B6154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7241A9C1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14:paraId="5C1A53F0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7912FDB8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89C6C62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14:paraId="53F6E536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41C41AE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14:paraId="1B48613D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42C734C8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F40AB67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14:paraId="1EFC8AF3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596B61EB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14:paraId="079865D1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7C86B68C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57161ED4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14:paraId="06A9A288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34CCE405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14:paraId="33545887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14:paraId="45D4FC2C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14:paraId="16DB089E" w14:textId="77777777" w:rsidR="00B84493" w:rsidRPr="00B369B2" w:rsidRDefault="00B84493" w:rsidP="00B84493">
      <w:pPr>
        <w:ind w:left="1140"/>
        <w:rPr>
          <w:sz w:val="20"/>
          <w:szCs w:val="20"/>
        </w:rPr>
      </w:pPr>
    </w:p>
    <w:p w14:paraId="6BE646B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14:paraId="7C332ECB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529725FE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14:paraId="0B99720B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14:paraId="18B8D1A3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054F1231" w14:textId="77777777"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пријавата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се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веродостојни</w:t>
      </w:r>
      <w:proofErr w:type="spellEnd"/>
      <w:r w:rsidRPr="003D4C03">
        <w:rPr>
          <w:sz w:val="20"/>
          <w:szCs w:val="20"/>
          <w:lang w:val="en-US"/>
        </w:rPr>
        <w:t xml:space="preserve"> и </w:t>
      </w:r>
      <w:proofErr w:type="spellStart"/>
      <w:r w:rsidRPr="003D4C03">
        <w:rPr>
          <w:sz w:val="20"/>
          <w:szCs w:val="20"/>
          <w:lang w:val="en-US"/>
        </w:rPr>
        <w:t>дека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барање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надлежниот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орган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ќе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доставaм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докази</w:t>
      </w:r>
      <w:proofErr w:type="spellEnd"/>
      <w:r w:rsidRPr="003D4C03">
        <w:rPr>
          <w:sz w:val="20"/>
          <w:szCs w:val="20"/>
          <w:lang w:val="en-US"/>
        </w:rPr>
        <w:t xml:space="preserve">, </w:t>
      </w:r>
      <w:proofErr w:type="spellStart"/>
      <w:r w:rsidRPr="003D4C03">
        <w:rPr>
          <w:sz w:val="20"/>
          <w:szCs w:val="20"/>
          <w:lang w:val="en-US"/>
        </w:rPr>
        <w:t>во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оригинал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или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копија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заверена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нотар</w:t>
      </w:r>
      <w:proofErr w:type="spellEnd"/>
      <w:r w:rsidRPr="003D4C03">
        <w:rPr>
          <w:sz w:val="20"/>
          <w:szCs w:val="20"/>
          <w:lang w:val="en-US"/>
        </w:rPr>
        <w:t>.</w:t>
      </w:r>
    </w:p>
    <w:p w14:paraId="45798937" w14:textId="77777777"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r w:rsidRPr="00B369B2">
        <w:rPr>
          <w:sz w:val="20"/>
          <w:szCs w:val="20"/>
          <w:lang w:val="en-US"/>
        </w:rPr>
        <w:t>заокружете</w:t>
      </w:r>
      <w:proofErr w:type="spell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r w:rsidRPr="00B369B2">
        <w:rPr>
          <w:sz w:val="20"/>
          <w:szCs w:val="20"/>
          <w:lang w:val="en-US"/>
        </w:rPr>
        <w:t xml:space="preserve">) </w:t>
      </w:r>
    </w:p>
    <w:p w14:paraId="6291CB49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0E30943A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78B32D57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14:paraId="0CDF4C42" w14:textId="77777777"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2B688B" wp14:editId="685668D9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CDA4027" w14:textId="77777777"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14:paraId="6BDBF12E" w14:textId="77777777"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2B688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" filled="f" stroked="f" strokeweight=".5pt">
                <v:textbox>
                  <w:txbxContent>
                    <w:p w14:paraId="4CDA4027" w14:textId="77777777"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14:paraId="6BDBF12E" w14:textId="77777777"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D7D37F2" w14:textId="77777777" w:rsidR="00B84493" w:rsidRPr="00B84493" w:rsidRDefault="00B84493" w:rsidP="00B84493">
      <w:pPr>
        <w:ind w:firstLine="720"/>
        <w:rPr>
          <w:sz w:val="18"/>
          <w:szCs w:val="18"/>
        </w:rPr>
      </w:pPr>
    </w:p>
    <w:p w14:paraId="77D8330D" w14:textId="77777777"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7"/>
      <w:footerReference w:type="default" r:id="rId8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6E0B2" w14:textId="77777777" w:rsidR="005F2A9C" w:rsidRDefault="005F2A9C" w:rsidP="00F67AB2">
      <w:r>
        <w:separator/>
      </w:r>
    </w:p>
  </w:endnote>
  <w:endnote w:type="continuationSeparator" w:id="0">
    <w:p w14:paraId="02B00B81" w14:textId="77777777" w:rsidR="005F2A9C" w:rsidRDefault="005F2A9C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B487C" w14:textId="77777777" w:rsidR="00F67AB2" w:rsidRDefault="00F67AB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12CC311" wp14:editId="4D44360C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6D0FB" w14:textId="77777777" w:rsidR="005F2A9C" w:rsidRDefault="005F2A9C" w:rsidP="00F67AB2">
      <w:r>
        <w:separator/>
      </w:r>
    </w:p>
  </w:footnote>
  <w:footnote w:type="continuationSeparator" w:id="0">
    <w:p w14:paraId="706021AF" w14:textId="77777777" w:rsidR="005F2A9C" w:rsidRDefault="005F2A9C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80780" w14:textId="77777777" w:rsidR="00F67AB2" w:rsidRDefault="00F67AB2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6EBD0BCB" wp14:editId="657A5571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806504604">
    <w:abstractNumId w:val="0"/>
  </w:num>
  <w:num w:numId="2" w16cid:durableId="926886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493"/>
    <w:rsid w:val="00047EF4"/>
    <w:rsid w:val="00087097"/>
    <w:rsid w:val="000943C0"/>
    <w:rsid w:val="00111E7E"/>
    <w:rsid w:val="00117393"/>
    <w:rsid w:val="00164CFD"/>
    <w:rsid w:val="00217A25"/>
    <w:rsid w:val="00375AE1"/>
    <w:rsid w:val="00383B11"/>
    <w:rsid w:val="003D4C03"/>
    <w:rsid w:val="004D09C8"/>
    <w:rsid w:val="00500DC6"/>
    <w:rsid w:val="005F2A9C"/>
    <w:rsid w:val="006A298D"/>
    <w:rsid w:val="006C1574"/>
    <w:rsid w:val="0075385B"/>
    <w:rsid w:val="009346E3"/>
    <w:rsid w:val="00A16879"/>
    <w:rsid w:val="00B01C57"/>
    <w:rsid w:val="00B369B2"/>
    <w:rsid w:val="00B6430C"/>
    <w:rsid w:val="00B84493"/>
    <w:rsid w:val="00C011AF"/>
    <w:rsid w:val="00C07E7D"/>
    <w:rsid w:val="00D166E1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E3B908"/>
  <w15:docId w15:val="{084451FA-52B1-408B-9579-174D5158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Vodovod IT-365</cp:lastModifiedBy>
  <cp:revision>2</cp:revision>
  <dcterms:created xsi:type="dcterms:W3CDTF">2023-09-11T07:35:00Z</dcterms:created>
  <dcterms:modified xsi:type="dcterms:W3CDTF">2023-09-11T07:35:00Z</dcterms:modified>
</cp:coreProperties>
</file>